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CFE23" w14:textId="77777777" w:rsidR="00372A5B" w:rsidRPr="00D7501F" w:rsidRDefault="00086848" w:rsidP="00372A5B">
      <w:pPr>
        <w:jc w:val="both"/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AA1B85" wp14:editId="61EEAA7C">
                <wp:simplePos x="0" y="0"/>
                <wp:positionH relativeFrom="column">
                  <wp:posOffset>-583046</wp:posOffset>
                </wp:positionH>
                <wp:positionV relativeFrom="paragraph">
                  <wp:posOffset>-1814945</wp:posOffset>
                </wp:positionV>
                <wp:extent cx="70427" cy="10695478"/>
                <wp:effectExtent l="12700" t="0" r="31750" b="361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27" cy="10695478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ABBFA" id="Straight Connector 1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pt,-142.9pt" to="-40.35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" strokecolor="#ffc000 [3207]" strokeweight="2.5pt">
                <v:stroke joinstyle="miter"/>
              </v:line>
            </w:pict>
          </mc:Fallback>
        </mc:AlternateContent>
      </w:r>
      <w:r w:rsidR="00657826"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0F49D7" wp14:editId="11907B13">
                <wp:simplePos x="0" y="0"/>
                <wp:positionH relativeFrom="column">
                  <wp:posOffset>-1579418</wp:posOffset>
                </wp:positionH>
                <wp:positionV relativeFrom="paragraph">
                  <wp:posOffset>-222827</wp:posOffset>
                </wp:positionV>
                <wp:extent cx="8312727" cy="0"/>
                <wp:effectExtent l="0" t="12700" r="3175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27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99574" id="Straight Connector 13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4.35pt,-17.55pt" to="530.2pt,-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" strokecolor="#44546a [3215]" strokeweight="2.5pt">
                <v:stroke joinstyle="miter"/>
              </v:line>
            </w:pict>
          </mc:Fallback>
        </mc:AlternateContent>
      </w:r>
      <w:r w:rsidR="00372A5B"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E43B1" wp14:editId="7A07DB8D">
                <wp:simplePos x="0" y="0"/>
                <wp:positionH relativeFrom="column">
                  <wp:posOffset>-56515</wp:posOffset>
                </wp:positionH>
                <wp:positionV relativeFrom="paragraph">
                  <wp:posOffset>-570669</wp:posOffset>
                </wp:positionV>
                <wp:extent cx="6108569" cy="1178350"/>
                <wp:effectExtent l="12700" t="12700" r="2603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569" cy="1178350"/>
                        </a:xfrm>
                        <a:prstGeom prst="rect">
                          <a:avLst/>
                        </a:prstGeom>
                        <a:ln w="3492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4340F" w14:textId="77777777" w:rsidR="00E05A34" w:rsidRPr="00100718" w:rsidRDefault="00D7501F" w:rsidP="00E05A34">
                            <w:pPr>
                              <w:pStyle w:val="Titolo1"/>
                              <w:jc w:val="left"/>
                              <w:rPr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24"/>
                              </w:rPr>
                              <w:t>Title</w:t>
                            </w:r>
                          </w:p>
                          <w:p w14:paraId="546DE23D" w14:textId="77777777" w:rsidR="00E05A34" w:rsidRDefault="00E05A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68D203F" w14:textId="77777777" w:rsidR="00D7501F" w:rsidRDefault="00D750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1ABB72" w14:textId="77777777" w:rsidR="00D7501F" w:rsidRDefault="00D750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95E4D8" w14:textId="77777777" w:rsidR="00D7501F" w:rsidRPr="00D7501F" w:rsidRDefault="00D7501F" w:rsidP="00D7501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E43B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.45pt;margin-top:-44.95pt;width:481pt;height:9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" fillcolor="white [3201]" strokecolor="#ffc000 [3207]" strokeweight="2.75pt">
                <v:textbox>
                  <w:txbxContent>
                    <w:p w14:paraId="36A4340F" w14:textId="77777777" w:rsidR="00E05A34" w:rsidRPr="00100718" w:rsidRDefault="00D7501F" w:rsidP="00E05A34">
                      <w:pPr>
                        <w:pStyle w:val="Titolo1"/>
                        <w:jc w:val="left"/>
                        <w:rPr>
                          <w:sz w:val="40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24"/>
                        </w:rPr>
                        <w:t>Title</w:t>
                      </w:r>
                    </w:p>
                    <w:p w14:paraId="546DE23D" w14:textId="77777777" w:rsidR="00E05A34" w:rsidRDefault="00E05A3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68D203F" w14:textId="77777777" w:rsidR="00D7501F" w:rsidRDefault="00D7501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F1ABB72" w14:textId="77777777" w:rsidR="00D7501F" w:rsidRDefault="00D7501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F95E4D8" w14:textId="77777777" w:rsidR="00D7501F" w:rsidRPr="00D7501F" w:rsidRDefault="00D7501F" w:rsidP="00D7501F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  <w:szCs w:val="22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5EAE42AE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5E40EF5E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7C2BC109" w14:textId="77777777" w:rsidR="00372A5B" w:rsidRPr="00D7501F" w:rsidRDefault="00100718">
      <w:pPr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EB2FA" wp14:editId="09A4D2F3">
                <wp:simplePos x="0" y="0"/>
                <wp:positionH relativeFrom="column">
                  <wp:posOffset>3338945</wp:posOffset>
                </wp:positionH>
                <wp:positionV relativeFrom="paragraph">
                  <wp:posOffset>146050</wp:posOffset>
                </wp:positionV>
                <wp:extent cx="3025140" cy="721821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721821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97170" w14:textId="77777777" w:rsidR="00E05A34" w:rsidRPr="00D7501F" w:rsidRDefault="00E05A34" w:rsidP="00E05A34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EXECUTIVE SUMMARY</w:t>
                            </w:r>
                          </w:p>
                          <w:p w14:paraId="4791AC74" w14:textId="77777777" w:rsidR="00E05A34" w:rsidRPr="00D7501F" w:rsidRDefault="00E05A34" w:rsidP="00E05A3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sz w:val="13"/>
                                <w:szCs w:val="13"/>
                              </w:rPr>
                            </w:pPr>
                          </w:p>
                          <w:p w14:paraId="3A91C505" w14:textId="77777777" w:rsidR="00E05A34" w:rsidRPr="00D7501F" w:rsidRDefault="00E05A34" w:rsidP="00E05A3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EB2FA" id="Text Box 3" o:spid="_x0000_s1027" type="#_x0000_t202" style="position:absolute;left:0;text-align:left;margin-left:262.9pt;margin-top:11.5pt;width:238.2pt;height:56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" fillcolor="#ffd966 [1943]" stroked="f" strokeweight=".5pt">
                <v:textbox>
                  <w:txbxContent>
                    <w:p w14:paraId="27497170" w14:textId="77777777" w:rsidR="00E05A34" w:rsidRPr="00D7501F" w:rsidRDefault="00E05A34" w:rsidP="00E05A34">
                      <w:pPr>
                        <w:pStyle w:val="Normale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EXECUTIVE SUMMARY</w:t>
                      </w:r>
                    </w:p>
                    <w:p w14:paraId="4791AC74" w14:textId="77777777" w:rsidR="00E05A34" w:rsidRPr="00D7501F" w:rsidRDefault="00E05A34" w:rsidP="00E05A34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sz w:val="13"/>
                          <w:szCs w:val="13"/>
                        </w:rPr>
                      </w:pPr>
                    </w:p>
                    <w:p w14:paraId="3A91C505" w14:textId="77777777" w:rsidR="00E05A34" w:rsidRPr="00D7501F" w:rsidRDefault="00E05A34" w:rsidP="00E05A34">
                      <w:pPr>
                        <w:jc w:val="both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D7B9D" wp14:editId="38BBE684">
                <wp:simplePos x="0" y="0"/>
                <wp:positionH relativeFrom="column">
                  <wp:posOffset>-515620</wp:posOffset>
                </wp:positionH>
                <wp:positionV relativeFrom="paragraph">
                  <wp:posOffset>146050</wp:posOffset>
                </wp:positionV>
                <wp:extent cx="3692769" cy="61747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2769" cy="617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48ED" w14:textId="77777777" w:rsidR="00E05A34" w:rsidRPr="00D7501F" w:rsidRDefault="00E05A34" w:rsidP="00E05A3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Introduction</w:t>
                            </w:r>
                          </w:p>
                          <w:p w14:paraId="78816EC8" w14:textId="77777777" w:rsidR="00E05A34" w:rsidRPr="00D7501F" w:rsidRDefault="00E05A34" w:rsidP="00E05A34">
                            <w:pPr>
                              <w:pStyle w:val="Normale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883E1D3" w14:textId="77777777" w:rsidR="00E05A34" w:rsidRPr="00D7501F" w:rsidRDefault="00E05A3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7B9D" id="Text Box 2" o:spid="_x0000_s1028" type="#_x0000_t202" style="position:absolute;left:0;text-align:left;margin-left:-40.6pt;margin-top:11.5pt;width:290.75pt;height:48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" filled="f" stroked="f" strokeweight=".5pt">
                <v:textbox>
                  <w:txbxContent>
                    <w:p w14:paraId="063348ED" w14:textId="77777777" w:rsidR="00E05A34" w:rsidRPr="00D7501F" w:rsidRDefault="00E05A34" w:rsidP="00E05A34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Introduction</w:t>
                      </w:r>
                    </w:p>
                    <w:p w14:paraId="78816EC8" w14:textId="77777777" w:rsidR="00E05A34" w:rsidRPr="00D7501F" w:rsidRDefault="00E05A34" w:rsidP="00E05A34">
                      <w:pPr>
                        <w:pStyle w:val="Normale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883E1D3" w14:textId="77777777" w:rsidR="00E05A34" w:rsidRPr="00D7501F" w:rsidRDefault="00E05A3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9978F2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5BC1AD5C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0248D45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054C6AA9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5FA479A9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43DC1EF0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E9BAF28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59B86CB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1A8EFDEE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7AB04150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56C6A08F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1D0A6997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3817EF4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09F019DB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5B1C9769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72E98177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0318A8C5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40F4ED4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A4FFCE0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29A4F066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7A7366C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24DF9E02" w14:textId="77777777" w:rsidR="005A09AD" w:rsidRPr="00D7501F" w:rsidRDefault="005A09AD">
      <w:pPr>
        <w:rPr>
          <w:rFonts w:asciiTheme="majorHAnsi" w:hAnsiTheme="majorHAnsi" w:cstheme="majorHAnsi"/>
        </w:rPr>
      </w:pPr>
    </w:p>
    <w:p w14:paraId="31BD8539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4EACB505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52A96E70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48FE8E90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8AFF5EA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4179F669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7EEF0344" w14:textId="77777777" w:rsidR="00372A5B" w:rsidRPr="00D7501F" w:rsidRDefault="00100718">
      <w:pPr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B871D70" wp14:editId="2981101B">
                <wp:simplePos x="0" y="0"/>
                <wp:positionH relativeFrom="column">
                  <wp:posOffset>-720436</wp:posOffset>
                </wp:positionH>
                <wp:positionV relativeFrom="paragraph">
                  <wp:posOffset>187613</wp:posOffset>
                </wp:positionV>
                <wp:extent cx="2064327" cy="789709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27" cy="7897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0E6A82" w14:textId="77777777" w:rsidR="00E05A34" w:rsidRPr="00D7501F" w:rsidRDefault="00E05A34" w:rsidP="00E05A3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Key Findings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1D70" id="Text Box 5" o:spid="_x0000_s1029" type="#_x0000_t202" style="position:absolute;left:0;text-align:left;margin-left:-56.75pt;margin-top:14.75pt;width:162.55pt;height:62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" fillcolor="#acb9ca [1311]" stroked="f" strokeweight=".5pt">
                <v:textbox>
                  <w:txbxContent>
                    <w:p w14:paraId="0B0E6A82" w14:textId="77777777" w:rsidR="00E05A34" w:rsidRPr="00D7501F" w:rsidRDefault="00E05A34" w:rsidP="00E05A34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Key Findings</w:t>
                      </w:r>
                    </w:p>
                  </w:txbxContent>
                </v:textbox>
              </v:shape>
            </w:pict>
          </mc:Fallback>
        </mc:AlternateContent>
      </w:r>
    </w:p>
    <w:p w14:paraId="325D41D6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EB38B94" w14:textId="77777777" w:rsidR="00372A5B" w:rsidRPr="00D7501F" w:rsidRDefault="000D4EFD">
      <w:pPr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39B0C" wp14:editId="3D7000E3">
                <wp:simplePos x="0" y="0"/>
                <wp:positionH relativeFrom="column">
                  <wp:posOffset>-304800</wp:posOffset>
                </wp:positionH>
                <wp:positionV relativeFrom="paragraph">
                  <wp:posOffset>160020</wp:posOffset>
                </wp:positionV>
                <wp:extent cx="6588760" cy="2447925"/>
                <wp:effectExtent l="0" t="0" r="1524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760" cy="244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49EC24F" w14:textId="77777777" w:rsidR="00D7501F" w:rsidRPr="000D4EFD" w:rsidRDefault="00D7501F" w:rsidP="00D7501F">
                            <w:pPr>
                              <w:pStyle w:val="NormaleWeb"/>
                              <w:spacing w:before="0" w:beforeAutospacing="0" w:after="0" w:afterAutospacing="0" w:line="240" w:lineRule="auto"/>
                              <w:jc w:val="left"/>
                              <w:textAlignment w:val="baseline"/>
                              <w:rPr>
                                <w:rFonts w:ascii="Corbel" w:hAnsi="Corbel" w:cs="Arial"/>
                                <w:sz w:val="22"/>
                                <w:szCs w:val="22"/>
                              </w:rPr>
                            </w:pPr>
                          </w:p>
                          <w:p w14:paraId="79910452" w14:textId="77777777" w:rsidR="00E05A34" w:rsidRPr="000D4EFD" w:rsidRDefault="00E05A34" w:rsidP="00E05A3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B5FC3C3" w14:textId="77777777" w:rsidR="00E05A34" w:rsidRPr="000D4EFD" w:rsidRDefault="00E05A34" w:rsidP="00E05A3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9B0C" id="Text Box 4" o:spid="_x0000_s1030" type="#_x0000_t202" style="position:absolute;left:0;text-align:left;margin-left:-24pt;margin-top:12.6pt;width:518.8pt;height:19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" fillcolor="white [3212]" strokecolor="#ffc000 [3207]" strokeweight=".5pt">
                <v:textbox>
                  <w:txbxContent>
                    <w:p w14:paraId="249EC24F" w14:textId="77777777" w:rsidR="00D7501F" w:rsidRPr="000D4EFD" w:rsidRDefault="00D7501F" w:rsidP="00D7501F">
                      <w:pPr>
                        <w:pStyle w:val="NormaleWeb"/>
                        <w:spacing w:before="0" w:beforeAutospacing="0" w:after="0" w:afterAutospacing="0" w:line="240" w:lineRule="auto"/>
                        <w:jc w:val="left"/>
                        <w:textAlignment w:val="baseline"/>
                        <w:rPr>
                          <w:rFonts w:ascii="Corbel" w:hAnsi="Corbel" w:cs="Arial"/>
                          <w:sz w:val="22"/>
                          <w:szCs w:val="22"/>
                        </w:rPr>
                      </w:pPr>
                    </w:p>
                    <w:p w14:paraId="79910452" w14:textId="77777777" w:rsidR="00E05A34" w:rsidRPr="000D4EFD" w:rsidRDefault="00E05A34" w:rsidP="00E05A3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B5FC3C3" w14:textId="77777777" w:rsidR="00E05A34" w:rsidRPr="000D4EFD" w:rsidRDefault="00E05A34" w:rsidP="00E05A34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FE88A2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27CC567E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51ED69E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6B1C6A1A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3C1F4734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16FB7521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47C9214B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0A0F1DD4" w14:textId="77777777" w:rsidR="00372A5B" w:rsidRPr="00D7501F" w:rsidRDefault="00372A5B">
      <w:pPr>
        <w:rPr>
          <w:rFonts w:asciiTheme="majorHAnsi" w:hAnsiTheme="majorHAnsi" w:cstheme="majorHAnsi"/>
        </w:rPr>
      </w:pPr>
    </w:p>
    <w:p w14:paraId="00F810DB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</w:rPr>
        <w:t>dddd</w:t>
      </w:r>
    </w:p>
    <w:p w14:paraId="47AB55EF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130C8A65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6325F817" w14:textId="77777777" w:rsidR="00372A5B" w:rsidRPr="00D7501F" w:rsidRDefault="00843636" w:rsidP="00372A5B">
      <w:pPr>
        <w:jc w:val="both"/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EE307" wp14:editId="5DB83FDC">
                <wp:simplePos x="0" y="0"/>
                <wp:positionH relativeFrom="column">
                  <wp:posOffset>-370667</wp:posOffset>
                </wp:positionH>
                <wp:positionV relativeFrom="paragraph">
                  <wp:posOffset>-462685</wp:posOffset>
                </wp:positionV>
                <wp:extent cx="6325386" cy="4302370"/>
                <wp:effectExtent l="0" t="0" r="1206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386" cy="43023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14F518E3" w14:textId="77777777" w:rsidR="00372A5B" w:rsidRPr="00D7501F" w:rsidRDefault="0091707F" w:rsidP="005427B4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Policy</w:t>
                            </w:r>
                            <w:r w:rsidR="00D7197B"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R</w:t>
                            </w:r>
                            <w:r w:rsidR="00372A5B"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ecommendations</w:t>
                            </w:r>
                          </w:p>
                          <w:p w14:paraId="19C8812D" w14:textId="77777777" w:rsidR="00372A5B" w:rsidRPr="00D7501F" w:rsidRDefault="00372A5B" w:rsidP="00372A5B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EE307" id="Text Box 6" o:spid="_x0000_s1031" type="#_x0000_t202" style="position:absolute;left:0;text-align:left;margin-left:-29.2pt;margin-top:-36.45pt;width:498.05pt;height:33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" fillcolor="#ffd966 [1943]" strokecolor="#ffc000 [3207]" strokeweight=".5pt">
                <v:textbox>
                  <w:txbxContent>
                    <w:p w14:paraId="14F518E3" w14:textId="77777777" w:rsidR="00372A5B" w:rsidRPr="00D7501F" w:rsidRDefault="0091707F" w:rsidP="005427B4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Policy</w:t>
                      </w:r>
                      <w:r w:rsidR="00D7197B"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R</w:t>
                      </w:r>
                      <w:r w:rsidR="00372A5B"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ecommendations</w:t>
                      </w:r>
                    </w:p>
                    <w:p w14:paraId="19C8812D" w14:textId="77777777" w:rsidR="00372A5B" w:rsidRPr="00D7501F" w:rsidRDefault="00372A5B" w:rsidP="00372A5B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848"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6BD3B" wp14:editId="66463FE5">
                <wp:simplePos x="0" y="0"/>
                <wp:positionH relativeFrom="column">
                  <wp:posOffset>-652780</wp:posOffset>
                </wp:positionH>
                <wp:positionV relativeFrom="paragraph">
                  <wp:posOffset>-1994765</wp:posOffset>
                </wp:positionV>
                <wp:extent cx="70427" cy="10695478"/>
                <wp:effectExtent l="12700" t="0" r="31750" b="3619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27" cy="10695478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2C1D6" id="Straight Connector 16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4pt,-157.05pt" to="-45.85pt,6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" strokecolor="#ffc000 [3207]" strokeweight="2.5pt">
                <v:stroke joinstyle="miter"/>
              </v:line>
            </w:pict>
          </mc:Fallback>
        </mc:AlternateContent>
      </w:r>
      <w:r w:rsidR="00086848"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00E2EA0" wp14:editId="2B1F8DC9">
                <wp:simplePos x="0" y="0"/>
                <wp:positionH relativeFrom="column">
                  <wp:posOffset>-1302732</wp:posOffset>
                </wp:positionH>
                <wp:positionV relativeFrom="paragraph">
                  <wp:posOffset>-7967</wp:posOffset>
                </wp:positionV>
                <wp:extent cx="8312727" cy="0"/>
                <wp:effectExtent l="0" t="12700" r="3175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12727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AD972" id="Straight Connector 14" o:spid="_x0000_s1026" style="position:absolute;flip: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2.6pt,-.65pt" to="551.95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" strokecolor="#44546a [3215]" strokeweight="2.5pt">
                <v:stroke joinstyle="miter"/>
              </v:line>
            </w:pict>
          </mc:Fallback>
        </mc:AlternateContent>
      </w:r>
    </w:p>
    <w:p w14:paraId="42AB7B6C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47AABBBF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7BF15C3C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756C5F6E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5996060E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6B73341B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3DA2D4AA" w14:textId="77777777" w:rsidR="00372A5B" w:rsidRPr="00D7501F" w:rsidRDefault="00372A5B" w:rsidP="00372A5B">
      <w:pPr>
        <w:jc w:val="both"/>
        <w:rPr>
          <w:rFonts w:asciiTheme="majorHAnsi" w:hAnsiTheme="majorHAnsi" w:cstheme="majorHAnsi"/>
        </w:rPr>
      </w:pPr>
    </w:p>
    <w:p w14:paraId="2AC5441E" w14:textId="77777777" w:rsidR="009F25EC" w:rsidRPr="00D7501F" w:rsidRDefault="009F25EC" w:rsidP="009F25EC">
      <w:pPr>
        <w:spacing w:after="0" w:line="240" w:lineRule="auto"/>
        <w:jc w:val="left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</w:p>
    <w:p w14:paraId="6CD2FBE0" w14:textId="77777777" w:rsidR="003C67F4" w:rsidRPr="00D7501F" w:rsidRDefault="003C67F4" w:rsidP="003C67F4">
      <w:pPr>
        <w:spacing w:after="0" w:line="240" w:lineRule="auto"/>
        <w:jc w:val="left"/>
        <w:rPr>
          <w:rFonts w:asciiTheme="majorHAnsi" w:hAnsiTheme="majorHAnsi" w:cstheme="majorHAnsi"/>
          <w:color w:val="auto"/>
          <w:lang w:val="en-GB"/>
        </w:rPr>
      </w:pPr>
      <w:r w:rsidRPr="00D7501F">
        <w:rPr>
          <w:rFonts w:asciiTheme="majorHAnsi" w:hAnsiTheme="majorHAnsi" w:cstheme="majorHAnsi"/>
        </w:rPr>
        <w:fldChar w:fldCharType="begin"/>
      </w:r>
      <w:r w:rsidRPr="00D7501F">
        <w:rPr>
          <w:rFonts w:asciiTheme="majorHAnsi" w:hAnsiTheme="majorHAnsi" w:cstheme="majorHAnsi"/>
        </w:rPr>
        <w:instrText xml:space="preserve"> INCLUDEPICTURE "https://media-exp1.licdn.com/dms/image/C4D0BAQFt3zWjTkbNuw/company-logo_200_200/0?e=2159024400&amp;v=beta&amp;t=xAXbd_nriwv5JNYN1lN4ZCW-W2wGKwzvzZ4Tlr08ZBQ" \* MERGEFORMATINET </w:instrText>
      </w:r>
      <w:r w:rsidRPr="00D7501F">
        <w:rPr>
          <w:rFonts w:asciiTheme="majorHAnsi" w:hAnsiTheme="majorHAnsi" w:cstheme="majorHAnsi"/>
        </w:rPr>
        <w:fldChar w:fldCharType="end"/>
      </w:r>
    </w:p>
    <w:p w14:paraId="7515BD6D" w14:textId="77777777" w:rsidR="00843636" w:rsidRPr="00D7501F" w:rsidRDefault="006F0D64" w:rsidP="00843636">
      <w:pPr>
        <w:spacing w:after="0" w:line="240" w:lineRule="auto"/>
        <w:jc w:val="left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D7501F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8F33CE" wp14:editId="34C3533B">
                <wp:simplePos x="0" y="0"/>
                <wp:positionH relativeFrom="column">
                  <wp:posOffset>1647190</wp:posOffset>
                </wp:positionH>
                <wp:positionV relativeFrom="paragraph">
                  <wp:posOffset>1148520</wp:posOffset>
                </wp:positionV>
                <wp:extent cx="4798060" cy="3974123"/>
                <wp:effectExtent l="0" t="0" r="1524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3974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5BEB80F3" w14:textId="77777777" w:rsidR="00D7197B" w:rsidRPr="00D7501F" w:rsidRDefault="00D7197B" w:rsidP="005A09AD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Implications</w:t>
                            </w:r>
                          </w:p>
                          <w:p w14:paraId="74BEC1F1" w14:textId="77777777" w:rsidR="0091707F" w:rsidRPr="00D7501F" w:rsidRDefault="0091707F">
                            <w:pPr>
                              <w:rPr>
                                <w:rFonts w:asciiTheme="majorHAnsi" w:hAnsiTheme="majorHAnsi" w:cstheme="majorHAnsi"/>
                                <w:lang w:val="en-GB"/>
                              </w:rPr>
                            </w:pPr>
                          </w:p>
                          <w:p w14:paraId="55232852" w14:textId="77777777" w:rsidR="00D7197B" w:rsidRPr="00D7501F" w:rsidRDefault="00D7197B">
                            <w:pPr>
                              <w:rPr>
                                <w:rFonts w:asciiTheme="majorHAnsi" w:hAnsiTheme="majorHAnsi" w:cstheme="majorHAnsi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F33CE" id="Text Box 7" o:spid="_x0000_s1032" type="#_x0000_t202" style="position:absolute;margin-left:129.7pt;margin-top:90.45pt;width:377.8pt;height:31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" fillcolor="white [3201]" strokecolor="#ffc000 [3207]" strokeweight=".5pt">
                <v:textbox>
                  <w:txbxContent>
                    <w:p w14:paraId="5BEB80F3" w14:textId="77777777" w:rsidR="00D7197B" w:rsidRPr="00D7501F" w:rsidRDefault="00D7197B" w:rsidP="005A09AD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7501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Implications</w:t>
                      </w:r>
                    </w:p>
                    <w:p w14:paraId="74BEC1F1" w14:textId="77777777" w:rsidR="0091707F" w:rsidRPr="00D7501F" w:rsidRDefault="0091707F">
                      <w:pPr>
                        <w:rPr>
                          <w:rFonts w:asciiTheme="majorHAnsi" w:hAnsiTheme="majorHAnsi" w:cstheme="majorHAnsi"/>
                          <w:lang w:val="en-GB"/>
                        </w:rPr>
                      </w:pPr>
                    </w:p>
                    <w:p w14:paraId="55232852" w14:textId="77777777" w:rsidR="00D7197B" w:rsidRPr="00D7501F" w:rsidRDefault="00D7197B">
                      <w:pPr>
                        <w:rPr>
                          <w:rFonts w:asciiTheme="majorHAnsi" w:hAnsiTheme="majorHAnsi" w:cstheme="majorHAnsi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501F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45CDFC4" wp14:editId="3A013A2B">
            <wp:extent cx="5727700" cy="14319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848" w:rsidRPr="00D7501F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2166E6" wp14:editId="0875793F">
                <wp:simplePos x="0" y="0"/>
                <wp:positionH relativeFrom="column">
                  <wp:posOffset>-465398</wp:posOffset>
                </wp:positionH>
                <wp:positionV relativeFrom="paragraph">
                  <wp:posOffset>1555115</wp:posOffset>
                </wp:positionV>
                <wp:extent cx="1847654" cy="2724347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654" cy="272434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364A2D" w14:textId="77777777" w:rsidR="00D7197B" w:rsidRPr="00D7501F" w:rsidRDefault="00D7501F" w:rsidP="009F25EC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Arial" w:hAnsiTheme="majorHAnsi" w:cstheme="majorHAnsi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7501F">
                              <w:rPr>
                                <w:rFonts w:asciiTheme="majorHAnsi" w:eastAsia="Arial" w:hAnsiTheme="majorHAnsi" w:cstheme="majorHAnsi"/>
                                <w:color w:val="000000" w:themeColor="text1"/>
                                <w:sz w:val="24"/>
                                <w:szCs w:val="32"/>
                              </w:rPr>
                              <w:t>Audience</w:t>
                            </w:r>
                          </w:p>
                          <w:p w14:paraId="41C88161" w14:textId="77777777" w:rsidR="0091707F" w:rsidRPr="00D7501F" w:rsidRDefault="0091707F" w:rsidP="009F25EC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Arial" w:hAnsiTheme="majorHAnsi" w:cstheme="majorHAnsi"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</w:p>
                          <w:p w14:paraId="441848B2" w14:textId="77777777" w:rsidR="00D7197B" w:rsidRPr="00D7501F" w:rsidRDefault="00D7197B" w:rsidP="009F25EC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66E6" id="Text Box 8" o:spid="_x0000_s1033" type="#_x0000_t202" style="position:absolute;margin-left:-36.65pt;margin-top:122.45pt;width:145.5pt;height:21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" fillcolor="#acb9ca [1311]" stroked="f" strokeweight=".5pt">
                <v:textbox>
                  <w:txbxContent>
                    <w:p w14:paraId="54364A2D" w14:textId="77777777" w:rsidR="00D7197B" w:rsidRPr="00D7501F" w:rsidRDefault="00D7501F" w:rsidP="009F25EC">
                      <w:pPr>
                        <w:spacing w:after="0" w:line="240" w:lineRule="auto"/>
                        <w:jc w:val="left"/>
                        <w:rPr>
                          <w:rFonts w:asciiTheme="majorHAnsi" w:eastAsia="Arial" w:hAnsiTheme="majorHAnsi" w:cstheme="majorHAnsi"/>
                          <w:color w:val="000000" w:themeColor="text1"/>
                          <w:sz w:val="24"/>
                          <w:szCs w:val="32"/>
                        </w:rPr>
                      </w:pPr>
                      <w:r w:rsidRPr="00D7501F">
                        <w:rPr>
                          <w:rFonts w:asciiTheme="majorHAnsi" w:eastAsia="Arial" w:hAnsiTheme="majorHAnsi" w:cstheme="majorHAnsi"/>
                          <w:color w:val="000000" w:themeColor="text1"/>
                          <w:sz w:val="24"/>
                          <w:szCs w:val="32"/>
                        </w:rPr>
                        <w:t>Audience</w:t>
                      </w:r>
                    </w:p>
                    <w:p w14:paraId="41C88161" w14:textId="77777777" w:rsidR="0091707F" w:rsidRPr="00D7501F" w:rsidRDefault="0091707F" w:rsidP="009F25EC">
                      <w:pPr>
                        <w:spacing w:after="0" w:line="240" w:lineRule="auto"/>
                        <w:jc w:val="left"/>
                        <w:rPr>
                          <w:rFonts w:asciiTheme="majorHAnsi" w:eastAsia="Arial" w:hAnsiTheme="majorHAnsi" w:cstheme="majorHAnsi"/>
                          <w:color w:val="000000" w:themeColor="text1"/>
                          <w:sz w:val="22"/>
                          <w:szCs w:val="28"/>
                        </w:rPr>
                      </w:pPr>
                    </w:p>
                    <w:p w14:paraId="441848B2" w14:textId="77777777" w:rsidR="00D7197B" w:rsidRPr="00D7501F" w:rsidRDefault="00D7197B" w:rsidP="009F25EC">
                      <w:pPr>
                        <w:jc w:val="left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7F4" w:rsidRPr="00D7501F">
        <w:rPr>
          <w:rFonts w:asciiTheme="majorHAnsi" w:hAnsiTheme="majorHAnsi" w:cstheme="majorHAnsi"/>
          <w:noProof/>
          <w:sz w:val="22"/>
          <w:szCs w:val="22"/>
        </w:rPr>
        <w:t xml:space="preserve"> </w:t>
      </w:r>
      <w:r w:rsidR="00657826" w:rsidRPr="00D7501F">
        <w:rPr>
          <w:rFonts w:asciiTheme="majorHAnsi" w:hAnsiTheme="majorHAnsi" w:cstheme="majorHAnsi"/>
          <w:noProof/>
          <w:sz w:val="22"/>
          <w:szCs w:val="22"/>
        </w:rPr>
        <w:t>2.5 pt</w:t>
      </w:r>
    </w:p>
    <w:p w14:paraId="5E1104F1" w14:textId="77777777" w:rsidR="006F0D64" w:rsidRPr="00D7501F" w:rsidRDefault="006F0D64" w:rsidP="006F0D64">
      <w:pPr>
        <w:spacing w:after="0" w:line="240" w:lineRule="auto"/>
        <w:jc w:val="left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begin"/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instrText xml:space="preserve"> INCLUDEPICTURE "https://www.swdtp.ac.uk/wp-content/uploads/2020/01/esrc_logo-2-1024x337.png" \* MERGEFORMATINET </w:instrText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end"/>
      </w:r>
    </w:p>
    <w:p w14:paraId="4DF7859D" w14:textId="77777777" w:rsidR="006F0D64" w:rsidRPr="00D7501F" w:rsidRDefault="006F0D64" w:rsidP="006F0D64">
      <w:pPr>
        <w:spacing w:after="0" w:line="240" w:lineRule="auto"/>
        <w:jc w:val="left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begin"/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instrText xml:space="preserve"> INCLUDEPICTURE "https://assets.publishing.service.gov.uk/government/uploads/system/uploads/image_data/file/83378/ukaid.png" \* MERGEFORMATINET </w:instrText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end"/>
      </w:r>
    </w:p>
    <w:p w14:paraId="2BCDBFBD" w14:textId="77777777" w:rsidR="00776B59" w:rsidRPr="00D7501F" w:rsidRDefault="00776B59" w:rsidP="00776B59">
      <w:pPr>
        <w:spacing w:after="0" w:line="240" w:lineRule="auto"/>
        <w:jc w:val="left"/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</w:pP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begin"/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instrText xml:space="preserve"> INCLUDEPICTURE "https://www.citizenme.com/public/wp/wp-content/uploads/2019/05/Royal-Society-Henrys-Rip-off.png" \* MERGEFORMATINET </w:instrText>
      </w:r>
      <w:r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end"/>
      </w:r>
    </w:p>
    <w:p w14:paraId="0F417820" w14:textId="77777777" w:rsidR="00372A5B" w:rsidRPr="00D7501F" w:rsidRDefault="000517F6" w:rsidP="003C67F4">
      <w:pPr>
        <w:jc w:val="both"/>
        <w:rPr>
          <w:rFonts w:asciiTheme="majorHAnsi" w:hAnsiTheme="majorHAnsi" w:cstheme="majorHAnsi"/>
        </w:rPr>
      </w:pPr>
      <w:r w:rsidRPr="00D7501F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B92AC0" wp14:editId="63A9B874">
                <wp:simplePos x="0" y="0"/>
                <wp:positionH relativeFrom="column">
                  <wp:posOffset>-468000</wp:posOffset>
                </wp:positionH>
                <wp:positionV relativeFrom="paragraph">
                  <wp:posOffset>2785760</wp:posOffset>
                </wp:positionV>
                <wp:extent cx="4017600" cy="27715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600" cy="277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B3200" w14:textId="77777777" w:rsidR="006B02E1" w:rsidRPr="00D7501F" w:rsidRDefault="0091707F" w:rsidP="00D42FA5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Sources</w:t>
                            </w:r>
                          </w:p>
                          <w:p w14:paraId="587A234F" w14:textId="77777777" w:rsidR="000517F6" w:rsidRPr="00D7501F" w:rsidRDefault="000517F6" w:rsidP="00D42FA5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0A96A89" w14:textId="77777777" w:rsidR="00D42FA5" w:rsidRPr="00D7501F" w:rsidRDefault="00CA0846" w:rsidP="00D42FA5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  <w:t>ENERGIA (2019), Gender in the transition to energy for all: from evidence to inclusive policies, ENERGIA the International Network on Gender and Sustainable Energy</w:t>
                            </w:r>
                          </w:p>
                          <w:p w14:paraId="5E68E5A1" w14:textId="77777777" w:rsidR="00D42FA5" w:rsidRPr="00D7501F" w:rsidRDefault="00D42FA5" w:rsidP="00372A5B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793E45D9" w14:textId="77777777" w:rsidR="009F25EC" w:rsidRPr="00D7501F" w:rsidRDefault="009F25EC" w:rsidP="00372A5B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Authors</w:t>
                            </w:r>
                          </w:p>
                          <w:p w14:paraId="650A9967" w14:textId="77777777" w:rsidR="000517F6" w:rsidRPr="00D7501F" w:rsidRDefault="000517F6" w:rsidP="00372A5B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62AC031F" w14:textId="77777777" w:rsidR="009F25EC" w:rsidRPr="00D7501F" w:rsidRDefault="009F25EC" w:rsidP="00372A5B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  <w:t>Dr Rebecca Macklin, School of Geography, University of Leeds (</w:t>
                            </w:r>
                            <w:hyperlink r:id="rId8" w:history="1">
                              <w:r w:rsidRPr="00D7501F">
                                <w:rPr>
                                  <w:rStyle w:val="Collegamentoipertestuale"/>
                                  <w:rFonts w:asciiTheme="majorHAnsi" w:eastAsia="Arial" w:hAnsiTheme="majorHAnsi" w:cstheme="majorHAnsi"/>
                                  <w:b/>
                                  <w:bCs/>
                                  <w:color w:val="44546A" w:themeColor="text2"/>
                                  <w:sz w:val="22"/>
                                  <w:szCs w:val="28"/>
                                  <w:lang w:val="en-GB"/>
                                </w:rPr>
                                <w:t>r.macklin@leeds.ac.uk</w:t>
                              </w:r>
                            </w:hyperlink>
                            <w:r w:rsidRPr="00D7501F">
                              <w:rPr>
                                <w:rFonts w:asciiTheme="majorHAnsi" w:eastAsia="Arial" w:hAnsiTheme="majorHAnsi" w:cstheme="majorHAnsi"/>
                                <w:sz w:val="22"/>
                                <w:szCs w:val="28"/>
                              </w:rPr>
                              <w:t>)</w:t>
                            </w:r>
                          </w:p>
                          <w:p w14:paraId="7C009C04" w14:textId="77777777" w:rsidR="000517F6" w:rsidRPr="00D7501F" w:rsidRDefault="009F25EC" w:rsidP="009F25EC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  <w:t>Hannah Birch, School of Chemical and Process Engineering,</w:t>
                            </w:r>
                          </w:p>
                          <w:p w14:paraId="3E6E4AE7" w14:textId="77777777" w:rsidR="009F25EC" w:rsidRPr="00D7501F" w:rsidRDefault="009F25EC" w:rsidP="009F25EC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  <w:t>University of Leeds</w:t>
                            </w:r>
                          </w:p>
                          <w:p w14:paraId="283C46BA" w14:textId="77777777" w:rsidR="009F25EC" w:rsidRPr="00D7501F" w:rsidRDefault="009F25EC" w:rsidP="00372A5B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D7501F">
                              <w:rPr>
                                <w:rFonts w:asciiTheme="majorHAnsi" w:eastAsia="Times New Roman" w:hAnsiTheme="majorHAnsi" w:cstheme="majorHAnsi"/>
                                <w:sz w:val="22"/>
                                <w:szCs w:val="22"/>
                                <w:lang w:val="en-GB"/>
                              </w:rPr>
                              <w:t>Hannah Sherwood, EPSRC Centre for Doctoral Training in Bioenergy, University of Leeds</w:t>
                            </w:r>
                          </w:p>
                          <w:p w14:paraId="2B721A00" w14:textId="77777777" w:rsidR="00372A5B" w:rsidRPr="00D7501F" w:rsidRDefault="00372A5B" w:rsidP="00372A5B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2AC0" id="Text Box 12" o:spid="_x0000_s1034" type="#_x0000_t202" style="position:absolute;left:0;text-align:left;margin-left:-36.85pt;margin-top:219.35pt;width:316.35pt;height:2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" filled="f" stroked="f" strokeweight="1pt">
                <v:textbox>
                  <w:txbxContent>
                    <w:p w14:paraId="70BB3200" w14:textId="77777777" w:rsidR="006B02E1" w:rsidRPr="00D7501F" w:rsidRDefault="0091707F" w:rsidP="00D42FA5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Sources</w:t>
                      </w:r>
                    </w:p>
                    <w:p w14:paraId="587A234F" w14:textId="77777777" w:rsidR="000517F6" w:rsidRPr="00D7501F" w:rsidRDefault="000517F6" w:rsidP="00D42FA5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60A96A89" w14:textId="77777777" w:rsidR="00D42FA5" w:rsidRPr="00D7501F" w:rsidRDefault="00CA0846" w:rsidP="00D42FA5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  <w:t>ENERGIA (2019), Gender in the transition to energy for all: from evidence to inclusive policies, ENERGIA the International Network on Gender and Sustainable Energy</w:t>
                      </w:r>
                    </w:p>
                    <w:p w14:paraId="5E68E5A1" w14:textId="77777777" w:rsidR="00D42FA5" w:rsidRPr="00D7501F" w:rsidRDefault="00D42FA5" w:rsidP="00372A5B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lang w:val="en-GB"/>
                        </w:rPr>
                      </w:pPr>
                    </w:p>
                    <w:p w14:paraId="793E45D9" w14:textId="77777777" w:rsidR="009F25EC" w:rsidRPr="00D7501F" w:rsidRDefault="009F25EC" w:rsidP="00372A5B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Authors</w:t>
                      </w:r>
                    </w:p>
                    <w:p w14:paraId="650A9967" w14:textId="77777777" w:rsidR="000517F6" w:rsidRPr="00D7501F" w:rsidRDefault="000517F6" w:rsidP="00372A5B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14:paraId="62AC031F" w14:textId="77777777" w:rsidR="009F25EC" w:rsidRPr="00D7501F" w:rsidRDefault="009F25EC" w:rsidP="00372A5B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  <w:t>Dr Rebecca Macklin, School of Geography, University of Leeds (</w:t>
                      </w:r>
                      <w:hyperlink r:id="rId9" w:history="1">
                        <w:r w:rsidRPr="00D7501F">
                          <w:rPr>
                            <w:rStyle w:val="Collegamentoipertestuale"/>
                            <w:rFonts w:asciiTheme="majorHAnsi" w:eastAsia="Arial" w:hAnsiTheme="majorHAnsi" w:cstheme="majorHAnsi"/>
                            <w:b/>
                            <w:bCs/>
                            <w:color w:val="44546A" w:themeColor="text2"/>
                            <w:sz w:val="22"/>
                            <w:szCs w:val="28"/>
                            <w:lang w:val="en-GB"/>
                          </w:rPr>
                          <w:t>r.macklin@leeds.ac.uk</w:t>
                        </w:r>
                      </w:hyperlink>
                      <w:r w:rsidRPr="00D7501F">
                        <w:rPr>
                          <w:rFonts w:asciiTheme="majorHAnsi" w:eastAsia="Arial" w:hAnsiTheme="majorHAnsi" w:cstheme="majorHAnsi"/>
                          <w:sz w:val="22"/>
                          <w:szCs w:val="28"/>
                        </w:rPr>
                        <w:t>)</w:t>
                      </w:r>
                    </w:p>
                    <w:p w14:paraId="7C009C04" w14:textId="77777777" w:rsidR="000517F6" w:rsidRPr="00D7501F" w:rsidRDefault="009F25EC" w:rsidP="009F25EC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  <w:t>Hannah Birch, School of Chemical and Process Engineering,</w:t>
                      </w:r>
                    </w:p>
                    <w:p w14:paraId="3E6E4AE7" w14:textId="77777777" w:rsidR="009F25EC" w:rsidRPr="00D7501F" w:rsidRDefault="009F25EC" w:rsidP="009F25EC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  <w:t>University of Leeds</w:t>
                      </w:r>
                    </w:p>
                    <w:p w14:paraId="283C46BA" w14:textId="77777777" w:rsidR="009F25EC" w:rsidRPr="00D7501F" w:rsidRDefault="009F25EC" w:rsidP="00372A5B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</w:pPr>
                      <w:r w:rsidRPr="00D7501F">
                        <w:rPr>
                          <w:rFonts w:asciiTheme="majorHAnsi" w:eastAsia="Times New Roman" w:hAnsiTheme="majorHAnsi" w:cstheme="majorHAnsi"/>
                          <w:sz w:val="22"/>
                          <w:szCs w:val="22"/>
                          <w:lang w:val="en-GB"/>
                        </w:rPr>
                        <w:t>Hannah Sherwood, EPSRC Centre for Doctoral Training in Bioenergy, University of Leeds</w:t>
                      </w:r>
                    </w:p>
                    <w:p w14:paraId="2B721A00" w14:textId="77777777" w:rsidR="00372A5B" w:rsidRPr="00D7501F" w:rsidRDefault="00372A5B" w:rsidP="00372A5B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501F">
        <w:rPr>
          <w:rFonts w:asciiTheme="majorHAnsi" w:eastAsia="Times New Roman" w:hAnsiTheme="majorHAnsi" w:cstheme="majorHAnsi"/>
          <w:noProof/>
        </w:rPr>
        <w:drawing>
          <wp:anchor distT="0" distB="0" distL="114300" distR="114300" simplePos="0" relativeHeight="251684864" behindDoc="1" locked="0" layoutInCell="1" allowOverlap="1" wp14:anchorId="01161688" wp14:editId="476B1175">
            <wp:simplePos x="0" y="0"/>
            <wp:positionH relativeFrom="column">
              <wp:posOffset>5120135</wp:posOffset>
            </wp:positionH>
            <wp:positionV relativeFrom="paragraph">
              <wp:posOffset>3104365</wp:posOffset>
            </wp:positionV>
            <wp:extent cx="1329055" cy="668655"/>
            <wp:effectExtent l="0" t="0" r="0" b="0"/>
            <wp:wrapTight wrapText="bothSides">
              <wp:wrapPolygon edited="0">
                <wp:start x="16719" y="3282"/>
                <wp:lineTo x="16719" y="10667"/>
                <wp:lineTo x="1032" y="12718"/>
                <wp:lineTo x="206" y="12718"/>
                <wp:lineTo x="413" y="17231"/>
                <wp:lineTo x="21053" y="17231"/>
                <wp:lineTo x="21259" y="3282"/>
                <wp:lineTo x="16719" y="3282"/>
              </wp:wrapPolygon>
            </wp:wrapTight>
            <wp:docPr id="9" name="Picture 9" descr="University of Leeds Online Courses | Cours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y of Leeds Online Courses | Cours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028" r="-54" b="23578"/>
                    <a:stretch/>
                  </pic:blipFill>
                  <pic:spPr bwMode="auto">
                    <a:xfrm>
                      <a:off x="0" y="0"/>
                      <a:ext cx="13290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01F">
        <w:rPr>
          <w:rFonts w:asciiTheme="majorHAnsi" w:eastAsia="Times New Roman" w:hAnsiTheme="majorHAnsi" w:cstheme="majorHAnsi"/>
          <w:noProof/>
          <w:color w:val="auto"/>
          <w:sz w:val="24"/>
          <w:szCs w:val="24"/>
          <w:lang w:val="en-GB"/>
        </w:rPr>
        <w:drawing>
          <wp:anchor distT="0" distB="0" distL="114300" distR="114300" simplePos="0" relativeHeight="251682816" behindDoc="1" locked="0" layoutInCell="1" allowOverlap="1" wp14:anchorId="71899C3B" wp14:editId="473B69DC">
            <wp:simplePos x="0" y="0"/>
            <wp:positionH relativeFrom="column">
              <wp:posOffset>3610885</wp:posOffset>
            </wp:positionH>
            <wp:positionV relativeFrom="paragraph">
              <wp:posOffset>3770145</wp:posOffset>
            </wp:positionV>
            <wp:extent cx="2919095" cy="1607185"/>
            <wp:effectExtent l="0" t="0" r="1905" b="5715"/>
            <wp:wrapTight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5-06 at 11.41.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D64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begin"/>
      </w:r>
      <w:r w:rsidR="006F0D64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instrText xml:space="preserve"> INCLUDEPICTURE "https://www.ukri.org/ukri/assets/Image/Content/Council-logos/BBSRC-horiz_logo-blue.png" \* MERGEFORMATINET </w:instrText>
      </w:r>
      <w:r w:rsidR="006F0D64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end"/>
      </w:r>
      <w:r w:rsidR="009F25EC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begin"/>
      </w:r>
      <w:r w:rsidR="009F25EC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instrText xml:space="preserve"> INCLUDEPICTURE "https://coursera-university-assets.s3.amazonaws.com/b1/63ba700cbf11e88d11058d160c766e/square-logo_180x180.png" \* MERGEFORMATINET </w:instrText>
      </w:r>
      <w:r w:rsidR="009F25EC" w:rsidRPr="00D7501F">
        <w:rPr>
          <w:rFonts w:asciiTheme="majorHAnsi" w:eastAsia="Times New Roman" w:hAnsiTheme="majorHAnsi" w:cstheme="majorHAnsi"/>
          <w:color w:val="auto"/>
          <w:sz w:val="24"/>
          <w:szCs w:val="24"/>
          <w:lang w:val="en-GB"/>
        </w:rPr>
        <w:fldChar w:fldCharType="end"/>
      </w:r>
    </w:p>
    <w:sectPr w:rsidR="00372A5B" w:rsidRPr="00D7501F" w:rsidSect="00086848">
      <w:pgSz w:w="11900" w:h="16840"/>
      <w:pgMar w:top="1440" w:right="1440" w:bottom="45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72A51" w14:textId="77777777" w:rsidR="00880282" w:rsidRDefault="00880282" w:rsidP="00086848">
      <w:pPr>
        <w:spacing w:after="0" w:line="240" w:lineRule="auto"/>
      </w:pPr>
      <w:r>
        <w:separator/>
      </w:r>
    </w:p>
  </w:endnote>
  <w:endnote w:type="continuationSeparator" w:id="0">
    <w:p w14:paraId="78A57CA7" w14:textId="77777777" w:rsidR="00880282" w:rsidRDefault="00880282" w:rsidP="00086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9A0F2" w14:textId="77777777" w:rsidR="00880282" w:rsidRDefault="00880282" w:rsidP="00086848">
      <w:pPr>
        <w:spacing w:after="0" w:line="240" w:lineRule="auto"/>
      </w:pPr>
      <w:r>
        <w:separator/>
      </w:r>
    </w:p>
  </w:footnote>
  <w:footnote w:type="continuationSeparator" w:id="0">
    <w:p w14:paraId="5921C5DD" w14:textId="77777777" w:rsidR="00880282" w:rsidRDefault="00880282" w:rsidP="00086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CB6"/>
    <w:multiLevelType w:val="hybridMultilevel"/>
    <w:tmpl w:val="85E42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93234"/>
    <w:multiLevelType w:val="hybridMultilevel"/>
    <w:tmpl w:val="684EF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631BB"/>
    <w:multiLevelType w:val="hybridMultilevel"/>
    <w:tmpl w:val="89448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F1526"/>
    <w:multiLevelType w:val="hybridMultilevel"/>
    <w:tmpl w:val="EA16D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42383"/>
    <w:multiLevelType w:val="multilevel"/>
    <w:tmpl w:val="260AC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581709"/>
    <w:multiLevelType w:val="multilevel"/>
    <w:tmpl w:val="F3580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8A433B"/>
    <w:multiLevelType w:val="multilevel"/>
    <w:tmpl w:val="260AC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163"/>
    <w:rsid w:val="000517F6"/>
    <w:rsid w:val="00086848"/>
    <w:rsid w:val="000D4EFD"/>
    <w:rsid w:val="00100718"/>
    <w:rsid w:val="002960A7"/>
    <w:rsid w:val="002C2463"/>
    <w:rsid w:val="0034746F"/>
    <w:rsid w:val="00372A5B"/>
    <w:rsid w:val="003C67F4"/>
    <w:rsid w:val="003D595A"/>
    <w:rsid w:val="00477989"/>
    <w:rsid w:val="004E4862"/>
    <w:rsid w:val="005427B4"/>
    <w:rsid w:val="005502AC"/>
    <w:rsid w:val="005A09AD"/>
    <w:rsid w:val="0060160A"/>
    <w:rsid w:val="00657826"/>
    <w:rsid w:val="0066453A"/>
    <w:rsid w:val="006B02E1"/>
    <w:rsid w:val="006F0D64"/>
    <w:rsid w:val="00776B59"/>
    <w:rsid w:val="00786969"/>
    <w:rsid w:val="00843636"/>
    <w:rsid w:val="00852ACE"/>
    <w:rsid w:val="00865163"/>
    <w:rsid w:val="0087159D"/>
    <w:rsid w:val="00880282"/>
    <w:rsid w:val="008A5309"/>
    <w:rsid w:val="00906570"/>
    <w:rsid w:val="00906797"/>
    <w:rsid w:val="00915D1E"/>
    <w:rsid w:val="0091707F"/>
    <w:rsid w:val="009A1F79"/>
    <w:rsid w:val="009F25EC"/>
    <w:rsid w:val="00A14185"/>
    <w:rsid w:val="00A92F3A"/>
    <w:rsid w:val="00B12EAA"/>
    <w:rsid w:val="00C20442"/>
    <w:rsid w:val="00CA0846"/>
    <w:rsid w:val="00CC048D"/>
    <w:rsid w:val="00D146AB"/>
    <w:rsid w:val="00D146CD"/>
    <w:rsid w:val="00D42FA5"/>
    <w:rsid w:val="00D7197B"/>
    <w:rsid w:val="00D7501F"/>
    <w:rsid w:val="00DD7D94"/>
    <w:rsid w:val="00DE4E2E"/>
    <w:rsid w:val="00E05A34"/>
    <w:rsid w:val="00E609E6"/>
    <w:rsid w:val="00F0466E"/>
    <w:rsid w:val="00F3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B235E"/>
  <w15:chartTrackingRefBased/>
  <w15:docId w15:val="{8F3BCC31-AC08-4528-9993-A1F2F862F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5A34"/>
    <w:pPr>
      <w:spacing w:after="60" w:line="259" w:lineRule="auto"/>
      <w:jc w:val="center"/>
    </w:pPr>
    <w:rPr>
      <w:color w:val="44546A" w:themeColor="text2"/>
      <w:sz w:val="20"/>
      <w:szCs w:val="20"/>
      <w:lang w:val="en-US"/>
    </w:rPr>
  </w:style>
  <w:style w:type="paragraph" w:styleId="Titolo1">
    <w:name w:val="heading 1"/>
    <w:basedOn w:val="Normale"/>
    <w:link w:val="Titolo1Carattere"/>
    <w:uiPriority w:val="9"/>
    <w:qFormat/>
    <w:rsid w:val="00E05A34"/>
    <w:pPr>
      <w:keepNext/>
      <w:keepLines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05A3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05A3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E05A3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05A34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91707F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1F7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1F79"/>
    <w:rPr>
      <w:rFonts w:ascii="Times New Roman" w:hAnsi="Times New Roman" w:cs="Times New Roman"/>
      <w:color w:val="44546A" w:themeColor="text2"/>
      <w:sz w:val="18"/>
      <w:szCs w:val="18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086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6848"/>
    <w:rPr>
      <w:color w:val="44546A" w:themeColor="text2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086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6848"/>
    <w:rPr>
      <w:color w:val="44546A" w:themeColor="text2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macklin@leeds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r.macklin@leeds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erta\Downloads\Policy%20Brief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Policy Brief.dotx</Template>
  <TotalTime>0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Morano</dc:creator>
  <cp:keywords/>
  <dc:description/>
  <cp:lastModifiedBy>Roberta Morano</cp:lastModifiedBy>
  <cp:revision>1</cp:revision>
  <cp:lastPrinted>2020-05-05T18:44:00Z</cp:lastPrinted>
  <dcterms:created xsi:type="dcterms:W3CDTF">2022-03-18T10:36:00Z</dcterms:created>
  <dcterms:modified xsi:type="dcterms:W3CDTF">2022-03-18T10:36:00Z</dcterms:modified>
</cp:coreProperties>
</file>